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5429" w:tblpY="177"/>
        <w:tblW w:w="0" w:type="auto"/>
        <w:tblLook w:val="0000" w:firstRow="0" w:lastRow="0" w:firstColumn="0" w:lastColumn="0" w:noHBand="0" w:noVBand="0"/>
      </w:tblPr>
      <w:tblGrid>
        <w:gridCol w:w="236"/>
        <w:gridCol w:w="360"/>
      </w:tblGrid>
      <w:tr w:rsidR="00420F3F" w14:paraId="336C8355" w14:textId="77777777" w:rsidTr="00420F3F">
        <w:trPr>
          <w:gridBefore w:val="1"/>
          <w:wBefore w:w="236" w:type="dxa"/>
          <w:trHeight w:val="16"/>
        </w:trPr>
        <w:tc>
          <w:tcPr>
            <w:tcW w:w="0" w:type="dxa"/>
          </w:tcPr>
          <w:p w14:paraId="03ECEDD4" w14:textId="77777777" w:rsidR="00420F3F" w:rsidRDefault="00420F3F" w:rsidP="00420F3F">
            <w:pPr>
              <w:rPr>
                <w:rFonts w:ascii="Avenir Heavy" w:hAnsi="Avenir Heavy"/>
                <w:b/>
                <w:sz w:val="40"/>
                <w:szCs w:val="40"/>
              </w:rPr>
            </w:pPr>
          </w:p>
        </w:tc>
      </w:tr>
      <w:tr w:rsidR="00420F3F" w14:paraId="7682A177" w14:textId="77777777" w:rsidTr="00420F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360" w:type="dxa"/>
          <w:trHeight w:val="14224"/>
        </w:trPr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64F718E3" w14:textId="77777777" w:rsidR="00420F3F" w:rsidRDefault="00420F3F" w:rsidP="00420F3F">
            <w:pPr>
              <w:rPr>
                <w:rFonts w:ascii="Avenir Heavy" w:hAnsi="Avenir Heavy"/>
                <w:b/>
                <w:sz w:val="40"/>
                <w:szCs w:val="40"/>
              </w:rPr>
            </w:pPr>
          </w:p>
        </w:tc>
      </w:tr>
      <w:tr w:rsidR="00420F3F" w14:paraId="2481C7E7" w14:textId="77777777" w:rsidTr="00420F3F">
        <w:trPr>
          <w:gridBefore w:val="1"/>
          <w:wBefore w:w="236" w:type="dxa"/>
          <w:trHeight w:val="16"/>
        </w:trPr>
        <w:tc>
          <w:tcPr>
            <w:tcW w:w="0" w:type="dxa"/>
          </w:tcPr>
          <w:p w14:paraId="0C794CBE" w14:textId="77777777" w:rsidR="00420F3F" w:rsidRDefault="00420F3F" w:rsidP="00420F3F">
            <w:pPr>
              <w:rPr>
                <w:rFonts w:ascii="Avenir Heavy" w:hAnsi="Avenir Heavy"/>
                <w:b/>
                <w:sz w:val="40"/>
                <w:szCs w:val="40"/>
              </w:rPr>
            </w:pPr>
          </w:p>
        </w:tc>
      </w:tr>
    </w:tbl>
    <w:p w14:paraId="21DEA935" w14:textId="1D14067C" w:rsidR="00A11360" w:rsidRPr="00A11360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40"/>
          <w:szCs w:val="40"/>
        </w:rPr>
      </w:pPr>
      <w:r>
        <w:rPr>
          <w:rFonts w:ascii="Avenir Heavy" w:hAnsi="Avenir Heavy"/>
          <w:b/>
          <w:sz w:val="40"/>
          <w:szCs w:val="40"/>
        </w:rPr>
        <w:lastRenderedPageBreak/>
        <w:t>WILDFIRE</w:t>
      </w:r>
    </w:p>
    <w:p w14:paraId="760E2A3F" w14:textId="7C3908E2" w:rsidR="00A11360" w:rsidRPr="001B547C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</w:rPr>
      </w:pPr>
      <w:r>
        <w:rPr>
          <w:rFonts w:ascii="Avenir Heavy" w:hAnsi="Avenir Heavy"/>
          <w:b/>
        </w:rPr>
        <w:t xml:space="preserve">Written by: </w:t>
      </w:r>
      <w:r w:rsidR="00724BD3">
        <w:rPr>
          <w:rFonts w:ascii="Avenir Heavy" w:hAnsi="Avenir Heavy"/>
          <w:b/>
        </w:rPr>
        <w:t>Boggs /</w:t>
      </w:r>
      <w:r w:rsidRPr="001B547C">
        <w:rPr>
          <w:rFonts w:ascii="Avenir Heavy" w:hAnsi="Avenir Heavy"/>
          <w:b/>
        </w:rPr>
        <w:t xml:space="preserve"> Cox</w:t>
      </w:r>
      <w:r w:rsidR="00724BD3">
        <w:rPr>
          <w:rFonts w:ascii="Avenir Heavy" w:hAnsi="Avenir Heavy"/>
          <w:b/>
        </w:rPr>
        <w:t xml:space="preserve"> / Fry / Voland</w:t>
      </w:r>
    </w:p>
    <w:p w14:paraId="1877A47B" w14:textId="77777777" w:rsidR="00A11360" w:rsidRPr="001B547C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40"/>
          <w:szCs w:val="40"/>
        </w:rPr>
      </w:pPr>
    </w:p>
    <w:p w14:paraId="40EDC43F" w14:textId="77777777" w:rsidR="00A11360" w:rsidRPr="001B547C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 w:rsidRPr="001B547C">
        <w:rPr>
          <w:rFonts w:ascii="Avenir Heavy" w:hAnsi="Avenir Heavy"/>
          <w:b/>
          <w:sz w:val="28"/>
          <w:szCs w:val="28"/>
          <w:u w:val="single"/>
        </w:rPr>
        <w:t>INTRO:</w:t>
      </w:r>
    </w:p>
    <w:p w14:paraId="7C8E7C40" w14:textId="67CF0DC0" w:rsidR="00A11360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6ED5B0C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39CF75F7" w14:textId="77777777" w:rsidR="00724BD3" w:rsidRPr="00724BD3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</w:p>
    <w:p w14:paraId="4CF7B898" w14:textId="77777777" w:rsidR="00A11360" w:rsidRPr="001B547C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 w:rsidRPr="001B547C">
        <w:rPr>
          <w:rFonts w:ascii="Avenir Heavy" w:hAnsi="Avenir Heavy"/>
          <w:b/>
          <w:sz w:val="28"/>
          <w:szCs w:val="28"/>
          <w:u w:val="single"/>
        </w:rPr>
        <w:t>VERSE 1:</w:t>
      </w:r>
    </w:p>
    <w:p w14:paraId="07057192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76E29D3E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EB73DFE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06D23DD3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5E995BB4" w14:textId="77777777" w:rsid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</w:p>
    <w:p w14:paraId="3C5FE3F4" w14:textId="254F9D32" w:rsidR="00A11360" w:rsidRPr="001B547C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PRE-CHORUS</w:t>
      </w:r>
      <w:r w:rsidR="00A11360"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08E8C30C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48F50C4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07B3FAF" w14:textId="77777777" w:rsidR="00A11360" w:rsidRDefault="00A11360" w:rsidP="00A11360">
      <w:pPr>
        <w:pBdr>
          <w:bar w:val="single" w:sz="4" w:color="000000" w:themeColor="text1"/>
        </w:pBdr>
        <w:rPr>
          <w:rFonts w:ascii="Arial Black" w:hAnsi="Arial Black"/>
          <w:b/>
          <w:sz w:val="32"/>
          <w:szCs w:val="32"/>
        </w:rPr>
      </w:pPr>
    </w:p>
    <w:p w14:paraId="7346F36A" w14:textId="30DE37C1" w:rsidR="00A11360" w:rsidRPr="001B547C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CHORUS</w:t>
      </w:r>
      <w:r w:rsidR="00A11360"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2CED55B4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27FD96A3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10134E69" w14:textId="77777777" w:rsidR="00A11360" w:rsidRPr="001B547C" w:rsidRDefault="00A11360" w:rsidP="00A11360">
      <w:pPr>
        <w:pBdr>
          <w:bar w:val="single" w:sz="4" w:color="000000" w:themeColor="text1"/>
        </w:pBdr>
        <w:rPr>
          <w:rFonts w:ascii="Arial Black" w:hAnsi="Arial Black"/>
          <w:b/>
          <w:sz w:val="32"/>
          <w:szCs w:val="32"/>
        </w:rPr>
      </w:pPr>
    </w:p>
    <w:p w14:paraId="4FB3D907" w14:textId="02763B64" w:rsidR="00A11360" w:rsidRPr="001B547C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TURN</w:t>
      </w:r>
      <w:r w:rsidR="00A11360"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4CABE11D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78E7FE92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40BF3B65" w14:textId="0CD118AA" w:rsid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ab/>
      </w:r>
    </w:p>
    <w:p w14:paraId="22AFFE71" w14:textId="138B612C" w:rsidR="00724BD3" w:rsidRPr="001B547C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VERSE 2 (Band In)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54C0EC46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08350E41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76707866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53C7E860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A8BECC6" w14:textId="77777777" w:rsidR="00A11360" w:rsidRDefault="00A11360" w:rsidP="00A11360">
      <w:pPr>
        <w:pBdr>
          <w:bar w:val="single" w:sz="4" w:color="000000" w:themeColor="text1"/>
        </w:pBdr>
        <w:rPr>
          <w:rFonts w:ascii="Arial Black" w:hAnsi="Arial Black"/>
          <w:b/>
          <w:sz w:val="32"/>
          <w:szCs w:val="32"/>
          <w:u w:val="single"/>
        </w:rPr>
      </w:pPr>
    </w:p>
    <w:p w14:paraId="72D13F2F" w14:textId="77777777" w:rsidR="00724BD3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0"/>
          <w:szCs w:val="20"/>
        </w:rPr>
      </w:pPr>
    </w:p>
    <w:p w14:paraId="489ABCC8" w14:textId="77777777" w:rsidR="00724BD3" w:rsidRDefault="00724BD3" w:rsidP="00A11360">
      <w:pPr>
        <w:pBdr>
          <w:bar w:val="single" w:sz="4" w:color="000000" w:themeColor="text1"/>
        </w:pBdr>
        <w:rPr>
          <w:rFonts w:ascii="Avenir Heavy" w:hAnsi="Avenir Heavy"/>
          <w:b/>
          <w:sz w:val="20"/>
          <w:szCs w:val="20"/>
        </w:rPr>
      </w:pPr>
    </w:p>
    <w:p w14:paraId="172BD255" w14:textId="69AA341E" w:rsidR="00A11360" w:rsidRPr="00724BD3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 w:rsidRPr="00A11360">
        <w:rPr>
          <w:rFonts w:ascii="Avenir Heavy" w:hAnsi="Avenir Heavy"/>
          <w:b/>
          <w:sz w:val="20"/>
          <w:szCs w:val="20"/>
        </w:rPr>
        <w:lastRenderedPageBreak/>
        <w:t xml:space="preserve">METER: </w:t>
      </w:r>
      <w:r w:rsidRPr="00A11360">
        <w:rPr>
          <w:rFonts w:ascii="Avenir Heavy" w:hAnsi="Avenir Heavy"/>
          <w:sz w:val="20"/>
          <w:szCs w:val="20"/>
        </w:rPr>
        <w:t>4/4</w:t>
      </w:r>
    </w:p>
    <w:p w14:paraId="0730CEE4" w14:textId="4D064AED" w:rsidR="00A11360" w:rsidRP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0"/>
          <w:szCs w:val="20"/>
        </w:rPr>
      </w:pPr>
      <w:r w:rsidRPr="00A11360">
        <w:rPr>
          <w:rFonts w:ascii="Avenir Heavy" w:hAnsi="Avenir Heavy"/>
          <w:b/>
          <w:sz w:val="20"/>
          <w:szCs w:val="20"/>
        </w:rPr>
        <w:t xml:space="preserve">BPM: </w:t>
      </w:r>
      <w:r w:rsidR="00724BD3">
        <w:rPr>
          <w:rFonts w:ascii="Avenir Heavy" w:hAnsi="Avenir Heavy"/>
          <w:sz w:val="20"/>
          <w:szCs w:val="20"/>
        </w:rPr>
        <w:t>122</w:t>
      </w:r>
    </w:p>
    <w:p w14:paraId="767DA34B" w14:textId="6BE6FBF6" w:rsid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0"/>
          <w:szCs w:val="20"/>
        </w:rPr>
      </w:pPr>
      <w:r>
        <w:rPr>
          <w:rFonts w:ascii="Avenir Heavy" w:hAnsi="Avenir Heavy"/>
          <w:b/>
          <w:sz w:val="20"/>
          <w:szCs w:val="20"/>
        </w:rPr>
        <w:t xml:space="preserve">KEY: </w:t>
      </w:r>
      <w:r w:rsidR="00724BD3">
        <w:rPr>
          <w:rFonts w:ascii="Avenir Heavy" w:hAnsi="Avenir Heavy"/>
          <w:sz w:val="20"/>
          <w:szCs w:val="20"/>
        </w:rPr>
        <w:t>G</w:t>
      </w:r>
    </w:p>
    <w:p w14:paraId="4CEE635D" w14:textId="77777777" w:rsidR="00A11360" w:rsidRP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0"/>
          <w:szCs w:val="20"/>
        </w:rPr>
      </w:pPr>
      <w:r>
        <w:rPr>
          <w:rFonts w:ascii="Avenir Heavy" w:hAnsi="Avenir Heavy"/>
          <w:b/>
          <w:sz w:val="20"/>
          <w:szCs w:val="20"/>
        </w:rPr>
        <w:t xml:space="preserve">CHART KEY: </w:t>
      </w:r>
      <w:r w:rsidRPr="00A11360">
        <w:rPr>
          <w:rFonts w:ascii="Avenir Heavy" w:hAnsi="Avenir Heavy"/>
          <w:sz w:val="20"/>
          <w:szCs w:val="20"/>
        </w:rPr>
        <w:t>#</w:t>
      </w:r>
    </w:p>
    <w:p w14:paraId="7066CF02" w14:textId="77777777" w:rsid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</w:p>
    <w:p w14:paraId="0EC6206C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PRE-CHORUS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05EB119A" w14:textId="76361332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260F0236" w14:textId="5A833286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74E64C19" w14:textId="77777777" w:rsidR="00A11360" w:rsidRDefault="00A11360" w:rsidP="00A11360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</w:p>
    <w:p w14:paraId="2B9BA3C7" w14:textId="0BFEC726" w:rsidR="00724BD3" w:rsidRPr="001B547C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CHORUS</w:t>
      </w:r>
      <w:r>
        <w:rPr>
          <w:rFonts w:ascii="Avenir Heavy" w:hAnsi="Avenir Heavy"/>
          <w:b/>
          <w:sz w:val="28"/>
          <w:szCs w:val="28"/>
          <w:u w:val="single"/>
        </w:rPr>
        <w:t xml:space="preserve"> 2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0CE6C337" w14:textId="4DDAB5F4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0BDBD81F" w14:textId="719DCD52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1AFBF1BB" w14:textId="77777777" w:rsidR="00A11360" w:rsidRDefault="00A11360" w:rsidP="00A11360">
      <w:pPr>
        <w:pBdr>
          <w:bar w:val="single" w:sz="4" w:color="000000" w:themeColor="text1"/>
        </w:pBdr>
        <w:ind w:left="360"/>
        <w:rPr>
          <w:rFonts w:ascii="Avenir Heavy" w:hAnsi="Avenir Heavy"/>
          <w:b/>
          <w:sz w:val="28"/>
          <w:szCs w:val="28"/>
        </w:rPr>
      </w:pPr>
    </w:p>
    <w:p w14:paraId="4F0D14C4" w14:textId="77777777" w:rsidR="00724BD3" w:rsidRPr="001B547C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TURN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43E28BF4" w14:textId="61CC31C2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51FE6EE" w14:textId="0029E1E8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1D9D11B6" w14:textId="77777777" w:rsidR="00A11360" w:rsidRPr="00A11360" w:rsidRDefault="00A11360" w:rsidP="00A11360">
      <w:pPr>
        <w:pBdr>
          <w:bar w:val="single" w:sz="4" w:color="000000" w:themeColor="text1"/>
        </w:pBdr>
        <w:rPr>
          <w:rFonts w:ascii="Arial Black" w:hAnsi="Arial Black"/>
          <w:sz w:val="32"/>
          <w:szCs w:val="32"/>
        </w:rPr>
      </w:pPr>
    </w:p>
    <w:p w14:paraId="19D5CE93" w14:textId="7777777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PRE-CHORUS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3A628D0F" w14:textId="06F9DA2A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>&lt;</w:t>
      </w:r>
      <w:r w:rsidRPr="00724BD3">
        <w:rPr>
          <w:rFonts w:ascii="Avenir Heavy" w:hAnsi="Avenir Heavy"/>
          <w:b/>
          <w:sz w:val="28"/>
          <w:szCs w:val="28"/>
        </w:rPr>
        <w:t>6-</w:t>
      </w:r>
      <w:r>
        <w:rPr>
          <w:rFonts w:ascii="Avenir Heavy" w:hAnsi="Avenir Heavy"/>
          <w:b/>
          <w:sz w:val="28"/>
          <w:szCs w:val="28"/>
        </w:rPr>
        <w:t>&gt;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71CA5702" w14:textId="3A3343C4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46B546CE" w14:textId="77777777" w:rsidR="00A11360" w:rsidRDefault="00A11360" w:rsidP="00A11360">
      <w:pPr>
        <w:pBdr>
          <w:bar w:val="single" w:sz="4" w:color="000000" w:themeColor="text1"/>
        </w:pBdr>
      </w:pPr>
      <w:r>
        <w:t xml:space="preserve"> </w:t>
      </w:r>
    </w:p>
    <w:p w14:paraId="65D06BE8" w14:textId="1AE30B4F" w:rsidR="00724BD3" w:rsidRPr="001B547C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r>
        <w:rPr>
          <w:rFonts w:ascii="Avenir Heavy" w:hAnsi="Avenir Heavy"/>
          <w:b/>
          <w:sz w:val="28"/>
          <w:szCs w:val="28"/>
          <w:u w:val="single"/>
        </w:rPr>
        <w:t>CHORUS</w:t>
      </w:r>
      <w:r>
        <w:rPr>
          <w:rFonts w:ascii="Avenir Heavy" w:hAnsi="Avenir Heavy"/>
          <w:b/>
          <w:sz w:val="28"/>
          <w:szCs w:val="28"/>
          <w:u w:val="single"/>
        </w:rPr>
        <w:t xml:space="preserve"> 3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07C8854B" w14:textId="636B6EE7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32AE31D7" w14:textId="2B8A7434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5C8160D" w14:textId="32C4F293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4802E982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492684F9" w14:textId="77777777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</w:p>
    <w:p w14:paraId="1D0874F6" w14:textId="6535FE58" w:rsidR="00724BD3" w:rsidRPr="001B547C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Avenir Heavy" w:hAnsi="Avenir Heavy"/>
          <w:b/>
          <w:sz w:val="28"/>
          <w:szCs w:val="28"/>
          <w:u w:val="single"/>
        </w:rPr>
        <w:t>OUTRO</w:t>
      </w:r>
      <w:r w:rsidRPr="001B547C">
        <w:rPr>
          <w:rFonts w:ascii="Avenir Heavy" w:hAnsi="Avenir Heavy"/>
          <w:b/>
          <w:sz w:val="28"/>
          <w:szCs w:val="28"/>
          <w:u w:val="single"/>
        </w:rPr>
        <w:t>:</w:t>
      </w:r>
    </w:p>
    <w:p w14:paraId="687BC480" w14:textId="7998B206" w:rsid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6F2E591C" w14:textId="71F286CA" w:rsidR="00724BD3" w:rsidRPr="00724BD3" w:rsidRDefault="00724BD3" w:rsidP="00724BD3">
      <w:pPr>
        <w:pBdr>
          <w:bar w:val="single" w:sz="4" w:color="000000" w:themeColor="text1"/>
        </w:pBdr>
        <w:rPr>
          <w:rFonts w:ascii="Avenir Heavy" w:hAnsi="Avenir Heavy"/>
          <w:b/>
          <w:sz w:val="28"/>
          <w:szCs w:val="28"/>
        </w:rPr>
      </w:pPr>
      <w:r>
        <w:rPr>
          <w:rFonts w:ascii="Avenir Heavy" w:hAnsi="Avenir Heavy"/>
          <w:b/>
          <w:sz w:val="28"/>
          <w:szCs w:val="28"/>
        </w:rPr>
        <w:t xml:space="preserve">  </w:t>
      </w:r>
      <w:r w:rsidRPr="00724BD3">
        <w:rPr>
          <w:rFonts w:ascii="Avenir Heavy" w:hAnsi="Avenir Heavy"/>
          <w:b/>
          <w:sz w:val="28"/>
          <w:szCs w:val="28"/>
        </w:rPr>
        <w:t>6-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1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  <w:r w:rsidRPr="00724BD3">
        <w:rPr>
          <w:rFonts w:ascii="Avenir Heavy" w:hAnsi="Avenir Heavy"/>
          <w:b/>
          <w:sz w:val="28"/>
          <w:szCs w:val="28"/>
        </w:rPr>
        <w:tab/>
      </w:r>
      <w:r w:rsidRPr="00724BD3">
        <w:rPr>
          <w:rFonts w:ascii="Avenir Heavy" w:hAnsi="Avenir Heavy"/>
          <w:b/>
          <w:sz w:val="28"/>
          <w:szCs w:val="28"/>
        </w:rPr>
        <w:tab/>
        <w:t>4</w:t>
      </w:r>
    </w:p>
    <w:p w14:paraId="582BA291" w14:textId="77777777" w:rsidR="00724BD3" w:rsidRDefault="00724BD3" w:rsidP="00724BD3">
      <w:pPr>
        <w:pBdr>
          <w:bar w:val="single" w:sz="4" w:color="000000" w:themeColor="text1"/>
        </w:pBdr>
      </w:pPr>
    </w:p>
    <w:sectPr w:rsidR="00724BD3" w:rsidSect="00A11360">
      <w:pgSz w:w="12240" w:h="15840"/>
      <w:pgMar w:top="1440" w:right="630" w:bottom="1440" w:left="900" w:header="720" w:footer="720" w:gutter="0"/>
      <w:cols w:num="2" w:space="27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venir Heavy">
    <w:panose1 w:val="020B0703020203020204"/>
    <w:charset w:val="00"/>
    <w:family w:val="auto"/>
    <w:pitch w:val="variable"/>
    <w:sig w:usb0="800000AF" w:usb1="5000204A" w:usb2="00000000" w:usb3="00000000" w:csb0="0000009B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85722"/>
    <w:multiLevelType w:val="hybridMultilevel"/>
    <w:tmpl w:val="E88E23BE"/>
    <w:lvl w:ilvl="0" w:tplc="7070F502">
      <w:start w:val="1"/>
      <w:numFmt w:val="decimal"/>
      <w:lvlText w:val="%1"/>
      <w:lvlJc w:val="left"/>
      <w:pPr>
        <w:ind w:left="1580" w:hanging="12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360"/>
    <w:rsid w:val="00420F3F"/>
    <w:rsid w:val="00724BD3"/>
    <w:rsid w:val="00885049"/>
    <w:rsid w:val="008C05F7"/>
    <w:rsid w:val="00970F07"/>
    <w:rsid w:val="00A1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3401E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3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36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113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3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136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360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A11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8D085F4-D322-9A45-BB5E-E6979BF82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WILDFIRE (#).dotx</Template>
  <TotalTime>1</TotalTime>
  <Pages>1</Pages>
  <Words>92</Words>
  <Characters>526</Characters>
  <Application>Microsoft Macintosh Word</Application>
  <DocSecurity>0</DocSecurity>
  <Lines>4</Lines>
  <Paragraphs>1</Paragraphs>
  <ScaleCrop>false</ScaleCrop>
  <Company>Brentwood Baptist Church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 Boggs</dc:creator>
  <cp:keywords/>
  <dc:description/>
  <cp:lastModifiedBy>Michael  Boggs</cp:lastModifiedBy>
  <cp:revision>3</cp:revision>
  <dcterms:created xsi:type="dcterms:W3CDTF">2017-01-29T00:27:00Z</dcterms:created>
  <dcterms:modified xsi:type="dcterms:W3CDTF">2017-01-29T00:27:00Z</dcterms:modified>
</cp:coreProperties>
</file>